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384" w:rsidRPr="00EC2FE2" w:rsidRDefault="007B0384" w:rsidP="006B14E0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color w:val="FF0000"/>
          <w:kern w:val="36"/>
          <w:sz w:val="44"/>
          <w:szCs w:val="44"/>
          <w:lang w:eastAsia="ru-RU"/>
        </w:rPr>
      </w:pPr>
      <w:r>
        <w:rPr>
          <w:rFonts w:ascii="Times New Roman" w:hAnsi="Times New Roman"/>
          <w:bCs/>
          <w:kern w:val="36"/>
          <w:sz w:val="44"/>
          <w:szCs w:val="44"/>
          <w:lang w:eastAsia="ru-RU"/>
        </w:rPr>
        <w:t xml:space="preserve">                  </w:t>
      </w:r>
      <w:bookmarkStart w:id="0" w:name="_GoBack"/>
      <w:bookmarkEnd w:id="0"/>
      <w:r w:rsidRPr="00EC2FE2">
        <w:rPr>
          <w:rFonts w:ascii="Times New Roman" w:hAnsi="Times New Roman"/>
          <w:bCs/>
          <w:color w:val="FF0000"/>
          <w:kern w:val="36"/>
          <w:sz w:val="44"/>
          <w:szCs w:val="44"/>
          <w:lang w:eastAsia="ru-RU"/>
        </w:rPr>
        <w:t>Правила пользования учебниками</w:t>
      </w:r>
      <w:r>
        <w:rPr>
          <w:rFonts w:ascii="Times New Roman" w:hAnsi="Times New Roman"/>
          <w:bCs/>
          <w:color w:val="FF0000"/>
          <w:kern w:val="36"/>
          <w:sz w:val="44"/>
          <w:szCs w:val="44"/>
          <w:lang w:eastAsia="ru-RU"/>
        </w:rPr>
        <w:t>.</w:t>
      </w:r>
    </w:p>
    <w:p w:rsidR="007B0384" w:rsidRDefault="007B0384" w:rsidP="001C35D8">
      <w:p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1C35D8">
        <w:rPr>
          <w:rFonts w:ascii="Times New Roman" w:hAnsi="Times New Roman"/>
          <w:lang w:eastAsia="ru-RU"/>
        </w:rPr>
        <w:t xml:space="preserve">В целях обеспечения сохранности библиотечного фонда устанавливается следующий порядок работы с учебниками:                                                                                                                                                     </w:t>
      </w:r>
    </w:p>
    <w:p w:rsidR="007B0384" w:rsidRPr="001C35D8" w:rsidRDefault="007B0384" w:rsidP="001C35D8">
      <w:p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1C35D8">
        <w:rPr>
          <w:rFonts w:ascii="Times New Roman" w:hAnsi="Times New Roman"/>
          <w:lang w:eastAsia="ru-RU"/>
        </w:rPr>
        <w:t xml:space="preserve">  1. Обучающимся выдается по одному комплекту учебников на текущий учебный год (выдача учебников за предыдущие классы с целью повторения учебного материала выдается по согласованию с библиотекой).</w:t>
      </w:r>
    </w:p>
    <w:p w:rsidR="007B0384" w:rsidRPr="001C35D8" w:rsidRDefault="007B0384" w:rsidP="001C35D8">
      <w:p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1C35D8">
        <w:rPr>
          <w:rFonts w:ascii="Times New Roman" w:hAnsi="Times New Roman"/>
          <w:lang w:eastAsia="ru-RU"/>
        </w:rPr>
        <w:t> 2. При получении учебника в библиотеке необходимо внимательно его осмотреть, по возможности устранить недочеты. Если учебник не подлежит ремонту – обратиться в библиотеку для замены учебника или отметки о недочетах. В конце учебного года претензии о недочетах не принимаются и вина возлагается на обучающегося.</w:t>
      </w:r>
    </w:p>
    <w:p w:rsidR="007B0384" w:rsidRPr="001C35D8" w:rsidRDefault="007B0384" w:rsidP="001C35D8">
      <w:p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</w:t>
      </w:r>
      <w:r w:rsidRPr="001C35D8">
        <w:rPr>
          <w:rFonts w:ascii="Times New Roman" w:hAnsi="Times New Roman"/>
          <w:lang w:eastAsia="ru-RU"/>
        </w:rPr>
        <w:t>. В течение срока пользования учебник должен иметь прочную, твердую обложку, который защищает  от повреждений и загрязнений.</w:t>
      </w:r>
    </w:p>
    <w:p w:rsidR="007B0384" w:rsidRPr="001C35D8" w:rsidRDefault="007B0384" w:rsidP="001C35D8">
      <w:p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1C35D8">
        <w:rPr>
          <w:rFonts w:ascii="Times New Roman" w:hAnsi="Times New Roman"/>
          <w:lang w:eastAsia="ru-RU"/>
        </w:rPr>
        <w:t> </w:t>
      </w:r>
      <w:r>
        <w:rPr>
          <w:rFonts w:ascii="Times New Roman" w:hAnsi="Times New Roman"/>
          <w:lang w:eastAsia="ru-RU"/>
        </w:rPr>
        <w:t>4</w:t>
      </w:r>
      <w:r w:rsidRPr="001C35D8">
        <w:rPr>
          <w:rFonts w:ascii="Times New Roman" w:hAnsi="Times New Roman"/>
          <w:lang w:eastAsia="ru-RU"/>
        </w:rPr>
        <w:t>. Запрещается делать в учебнике пометки карандашом, авторучкой и т.д.</w:t>
      </w:r>
    </w:p>
    <w:p w:rsidR="007B0384" w:rsidRPr="001C35D8" w:rsidRDefault="007B0384" w:rsidP="001C35D8">
      <w:p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1C35D8">
        <w:rPr>
          <w:rFonts w:ascii="Times New Roman" w:hAnsi="Times New Roman"/>
          <w:lang w:eastAsia="ru-RU"/>
        </w:rPr>
        <w:t> </w:t>
      </w:r>
      <w:r>
        <w:rPr>
          <w:rFonts w:ascii="Times New Roman" w:hAnsi="Times New Roman"/>
          <w:lang w:eastAsia="ru-RU"/>
        </w:rPr>
        <w:t>5</w:t>
      </w:r>
      <w:r w:rsidRPr="001C35D8">
        <w:rPr>
          <w:rFonts w:ascii="Times New Roman" w:hAnsi="Times New Roman"/>
          <w:lang w:eastAsia="ru-RU"/>
        </w:rPr>
        <w:t>. Запрещается вкладывать в учебник посторонние предметы: авторучки, линейки, карандаши.</w:t>
      </w:r>
    </w:p>
    <w:p w:rsidR="007B0384" w:rsidRPr="001C35D8" w:rsidRDefault="007B0384" w:rsidP="001C35D8">
      <w:p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1C35D8">
        <w:rPr>
          <w:rFonts w:ascii="Times New Roman" w:hAnsi="Times New Roman"/>
          <w:lang w:eastAsia="ru-RU"/>
        </w:rPr>
        <w:t> </w:t>
      </w:r>
      <w:r>
        <w:rPr>
          <w:rFonts w:ascii="Times New Roman" w:hAnsi="Times New Roman"/>
          <w:lang w:eastAsia="ru-RU"/>
        </w:rPr>
        <w:t>6</w:t>
      </w:r>
      <w:r w:rsidRPr="001C35D8">
        <w:rPr>
          <w:rFonts w:ascii="Times New Roman" w:hAnsi="Times New Roman"/>
          <w:lang w:eastAsia="ru-RU"/>
        </w:rPr>
        <w:t>. Дома рекомендуется хранить  учебники в отведенном для них месте, недоступном для маленьких детей и домашних животных, отдаленном от источников огня и влаги.</w:t>
      </w:r>
    </w:p>
    <w:p w:rsidR="007B0384" w:rsidRPr="001C35D8" w:rsidRDefault="007B0384" w:rsidP="001C35D8">
      <w:p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1C35D8">
        <w:rPr>
          <w:rFonts w:ascii="Times New Roman" w:hAnsi="Times New Roman"/>
          <w:lang w:eastAsia="ru-RU"/>
        </w:rPr>
        <w:t> </w:t>
      </w:r>
      <w:r>
        <w:rPr>
          <w:rFonts w:ascii="Times New Roman" w:hAnsi="Times New Roman"/>
          <w:lang w:eastAsia="ru-RU"/>
        </w:rPr>
        <w:t>7</w:t>
      </w:r>
      <w:r w:rsidRPr="001C35D8">
        <w:rPr>
          <w:rFonts w:ascii="Times New Roman" w:hAnsi="Times New Roman"/>
          <w:lang w:eastAsia="ru-RU"/>
        </w:rPr>
        <w:t>. Обучающиеся должны возвращать школьные учебники в опрятном виде. В случае необходимости обучающиеся их ремонтируют (подклеивают, подчищают).</w:t>
      </w:r>
    </w:p>
    <w:p w:rsidR="007B0384" w:rsidRPr="001C35D8" w:rsidRDefault="007B0384" w:rsidP="001C35D8">
      <w:p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1C35D8">
        <w:rPr>
          <w:rFonts w:ascii="Times New Roman" w:hAnsi="Times New Roman"/>
          <w:lang w:eastAsia="ru-RU"/>
        </w:rPr>
        <w:t> </w:t>
      </w:r>
      <w:r>
        <w:rPr>
          <w:rFonts w:ascii="Times New Roman" w:hAnsi="Times New Roman"/>
          <w:lang w:eastAsia="ru-RU"/>
        </w:rPr>
        <w:t>8</w:t>
      </w:r>
      <w:r w:rsidRPr="001C35D8">
        <w:rPr>
          <w:rFonts w:ascii="Times New Roman" w:hAnsi="Times New Roman"/>
          <w:lang w:eastAsia="ru-RU"/>
        </w:rPr>
        <w:t>. При проверке учебников в конце учебного года каждому обучающемуся выставляется качественная оценка за сохранность учебников, в соответствии с которой будет выдан комплект на следующий год.</w:t>
      </w:r>
    </w:p>
    <w:p w:rsidR="007B0384" w:rsidRPr="001C35D8" w:rsidRDefault="007B0384" w:rsidP="001C35D8">
      <w:p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1C35D8">
        <w:rPr>
          <w:rFonts w:ascii="Times New Roman" w:hAnsi="Times New Roman"/>
          <w:lang w:eastAsia="ru-RU"/>
        </w:rPr>
        <w:t> </w:t>
      </w:r>
      <w:r>
        <w:rPr>
          <w:rFonts w:ascii="Times New Roman" w:hAnsi="Times New Roman"/>
          <w:lang w:eastAsia="ru-RU"/>
        </w:rPr>
        <w:t>9</w:t>
      </w:r>
      <w:r w:rsidRPr="001C35D8">
        <w:rPr>
          <w:rFonts w:ascii="Times New Roman" w:hAnsi="Times New Roman"/>
          <w:lang w:eastAsia="ru-RU"/>
        </w:rPr>
        <w:t>. В случае порчи или утери учебника обучающимся, родители (законные представители) должны возместить их новыми (тот же автор, то же наименование, то же издательство), используя собственные средства.</w:t>
      </w:r>
    </w:p>
    <w:p w:rsidR="007B0384" w:rsidRPr="001C35D8" w:rsidRDefault="007B0384" w:rsidP="001C35D8">
      <w:p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1C35D8">
        <w:rPr>
          <w:rFonts w:ascii="Times New Roman" w:hAnsi="Times New Roman"/>
          <w:lang w:eastAsia="ru-RU"/>
        </w:rPr>
        <w:t> </w:t>
      </w:r>
      <w:r>
        <w:rPr>
          <w:rFonts w:ascii="Times New Roman" w:hAnsi="Times New Roman"/>
          <w:lang w:eastAsia="ru-RU"/>
        </w:rPr>
        <w:t>10</w:t>
      </w:r>
      <w:r w:rsidRPr="001C35D8">
        <w:rPr>
          <w:rFonts w:ascii="Times New Roman" w:hAnsi="Times New Roman"/>
          <w:lang w:eastAsia="ru-RU"/>
        </w:rPr>
        <w:t>. Обучающимся,  не сдавшим хотя бы один учебник,  на новый учебный год  комплекты не выдаются до момента погашения задолженности.</w:t>
      </w:r>
    </w:p>
    <w:p w:rsidR="007B0384" w:rsidRPr="001C35D8" w:rsidRDefault="007B0384" w:rsidP="001C35D8">
      <w:p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1C35D8">
        <w:rPr>
          <w:rFonts w:ascii="Times New Roman" w:hAnsi="Times New Roman"/>
          <w:lang w:eastAsia="ru-RU"/>
        </w:rPr>
        <w:t> Обязанности классных руководителей:</w:t>
      </w:r>
    </w:p>
    <w:p w:rsidR="007B0384" w:rsidRPr="001C35D8" w:rsidRDefault="007B0384" w:rsidP="001C35D8">
      <w:p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1C35D8">
        <w:rPr>
          <w:rFonts w:ascii="Times New Roman" w:hAnsi="Times New Roman"/>
          <w:lang w:eastAsia="ru-RU"/>
        </w:rPr>
        <w:t> 1. В начале учебного года классный руководитель обязан:</w:t>
      </w:r>
    </w:p>
    <w:p w:rsidR="007B0384" w:rsidRPr="001C35D8" w:rsidRDefault="007B0384" w:rsidP="001C35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1C35D8">
        <w:rPr>
          <w:rFonts w:ascii="Times New Roman" w:hAnsi="Times New Roman"/>
          <w:lang w:eastAsia="ru-RU"/>
        </w:rPr>
        <w:t>получить комплекты учебников в библиотеке, подтвердить</w:t>
      </w:r>
      <w:r>
        <w:rPr>
          <w:rFonts w:ascii="Times New Roman" w:hAnsi="Times New Roman"/>
          <w:lang w:eastAsia="ru-RU"/>
        </w:rPr>
        <w:t xml:space="preserve"> получение подписью </w:t>
      </w:r>
      <w:r w:rsidRPr="001C35D8">
        <w:rPr>
          <w:rFonts w:ascii="Times New Roman" w:hAnsi="Times New Roman"/>
          <w:lang w:eastAsia="ru-RU"/>
        </w:rPr>
        <w:t>в журнале выдачи учебников по классам.</w:t>
      </w:r>
    </w:p>
    <w:p w:rsidR="007B0384" w:rsidRPr="001C35D8" w:rsidRDefault="007B0384" w:rsidP="001C35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1C35D8">
        <w:rPr>
          <w:rFonts w:ascii="Times New Roman" w:hAnsi="Times New Roman"/>
          <w:lang w:eastAsia="ru-RU"/>
        </w:rPr>
        <w:t>провести беседу - инструктаж обучающихся своего класса о правилах пользования  школьными учебниками (см. выше);</w:t>
      </w:r>
    </w:p>
    <w:p w:rsidR="007B0384" w:rsidRPr="001C35D8" w:rsidRDefault="007B0384" w:rsidP="001C35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1C35D8">
        <w:rPr>
          <w:rFonts w:ascii="Times New Roman" w:hAnsi="Times New Roman"/>
          <w:lang w:eastAsia="ru-RU"/>
        </w:rPr>
        <w:t>выдать учебники классу по ведомости, в которой обучающиеся  расписываются за полученный комплект.</w:t>
      </w:r>
    </w:p>
    <w:p w:rsidR="007B0384" w:rsidRPr="001C35D8" w:rsidRDefault="007B0384" w:rsidP="001C35D8">
      <w:p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1C35D8">
        <w:rPr>
          <w:rFonts w:ascii="Times New Roman" w:hAnsi="Times New Roman"/>
          <w:lang w:eastAsia="ru-RU"/>
        </w:rPr>
        <w:t xml:space="preserve">2. В конце учебного года классный руководитель должен обеспечить своевременную сдачу учебников своего класса в школьную библиотеку в соответствии с </w:t>
      </w:r>
      <w:r>
        <w:rPr>
          <w:rFonts w:ascii="Times New Roman" w:hAnsi="Times New Roman"/>
          <w:lang w:eastAsia="ru-RU"/>
        </w:rPr>
        <w:t xml:space="preserve">графиком. </w:t>
      </w:r>
      <w:r w:rsidRPr="001C35D8">
        <w:rPr>
          <w:rFonts w:ascii="Times New Roman" w:hAnsi="Times New Roman"/>
          <w:lang w:eastAsia="ru-RU"/>
        </w:rPr>
        <w:t>В случае необходимости обеспечить ремонт учебников.</w:t>
      </w:r>
    </w:p>
    <w:p w:rsidR="007B0384" w:rsidRPr="001C35D8" w:rsidRDefault="007B0384" w:rsidP="001C35D8">
      <w:p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1C35D8">
        <w:rPr>
          <w:rFonts w:ascii="Times New Roman" w:hAnsi="Times New Roman"/>
          <w:lang w:eastAsia="ru-RU"/>
        </w:rPr>
        <w:t>3. Классный руководитель несет ответственность за комплекты учебников, полученные в школьной библиотеке в течение всего учебного года, осуществляет контроль за их состоянием.</w:t>
      </w:r>
    </w:p>
    <w:p w:rsidR="007B0384" w:rsidRPr="001C35D8" w:rsidRDefault="007B0384" w:rsidP="001C35D8">
      <w:p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1C35D8">
        <w:rPr>
          <w:rFonts w:ascii="Times New Roman" w:hAnsi="Times New Roman"/>
          <w:lang w:eastAsia="ru-RU"/>
        </w:rPr>
        <w:t>4. В случае порчи или утери учебника классный руководитель обязан проконтролировать своевременное его возмещение (покупка нового за счет личных средств семьи обучающегося).</w:t>
      </w:r>
    </w:p>
    <w:p w:rsidR="007B0384" w:rsidRPr="001C35D8" w:rsidRDefault="007B0384" w:rsidP="001C35D8">
      <w:p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1C35D8">
        <w:rPr>
          <w:rFonts w:ascii="Times New Roman" w:hAnsi="Times New Roman"/>
          <w:lang w:eastAsia="ru-RU"/>
        </w:rPr>
        <w:t>Обязанности учителей-предметников</w:t>
      </w:r>
      <w:r>
        <w:rPr>
          <w:rFonts w:ascii="Times New Roman" w:hAnsi="Times New Roman"/>
          <w:lang w:eastAsia="ru-RU"/>
        </w:rPr>
        <w:t>:</w:t>
      </w:r>
    </w:p>
    <w:p w:rsidR="007B0384" w:rsidRPr="006B14E0" w:rsidRDefault="007B0384" w:rsidP="006B14E0">
      <w:pPr>
        <w:spacing w:before="100" w:beforeAutospacing="1" w:after="100" w:afterAutospacing="1" w:line="240" w:lineRule="auto"/>
        <w:rPr>
          <w:rFonts w:ascii="Times New Roman" w:hAnsi="Times New Roman"/>
          <w:lang w:eastAsia="ru-RU"/>
        </w:rPr>
      </w:pPr>
      <w:r w:rsidRPr="001C35D8">
        <w:rPr>
          <w:rFonts w:ascii="Times New Roman" w:hAnsi="Times New Roman"/>
          <w:lang w:eastAsia="ru-RU"/>
        </w:rPr>
        <w:t>1. Учителя-предметники обязаны в течение всего учебного года  на своих уроках осуществлять контроль  за состоянием и сохранностью учебников.</w:t>
      </w:r>
    </w:p>
    <w:sectPr w:rsidR="007B0384" w:rsidRPr="006B14E0" w:rsidSect="001C35D8">
      <w:pgSz w:w="11906" w:h="16838"/>
      <w:pgMar w:top="568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A23EC"/>
    <w:multiLevelType w:val="multilevel"/>
    <w:tmpl w:val="AD2E4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5D8"/>
    <w:rsid w:val="001C35D8"/>
    <w:rsid w:val="003E6EC8"/>
    <w:rsid w:val="005D1CC9"/>
    <w:rsid w:val="006B14E0"/>
    <w:rsid w:val="007B0384"/>
    <w:rsid w:val="007E248E"/>
    <w:rsid w:val="00867039"/>
    <w:rsid w:val="00E14AF3"/>
    <w:rsid w:val="00EC2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CC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C35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C35D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Hyperlink">
    <w:name w:val="Hyperlink"/>
    <w:basedOn w:val="DefaultParagraphFont"/>
    <w:uiPriority w:val="99"/>
    <w:semiHidden/>
    <w:rsid w:val="001C35D8"/>
    <w:rPr>
      <w:rFonts w:cs="Times New Roman"/>
      <w:color w:val="0000FF"/>
      <w:u w:val="single"/>
    </w:rPr>
  </w:style>
  <w:style w:type="character" w:customStyle="1" w:styleId="rt-date-posted">
    <w:name w:val="rt-date-posted"/>
    <w:basedOn w:val="DefaultParagraphFont"/>
    <w:uiPriority w:val="99"/>
    <w:rsid w:val="001C35D8"/>
    <w:rPr>
      <w:rFonts w:cs="Times New Roman"/>
    </w:rPr>
  </w:style>
  <w:style w:type="paragraph" w:styleId="NormalWeb">
    <w:name w:val="Normal (Web)"/>
    <w:basedOn w:val="Normal"/>
    <w:uiPriority w:val="99"/>
    <w:semiHidden/>
    <w:rsid w:val="001C35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6B14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09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9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09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0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9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09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09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09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460</Words>
  <Characters>2627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Правила пользования учебниками</dc:title>
  <dc:subject/>
  <dc:creator>настя</dc:creator>
  <cp:keywords/>
  <dc:description/>
  <cp:lastModifiedBy>Customer</cp:lastModifiedBy>
  <cp:revision>2</cp:revision>
  <cp:lastPrinted>2013-10-08T05:53:00Z</cp:lastPrinted>
  <dcterms:created xsi:type="dcterms:W3CDTF">2014-10-22T17:37:00Z</dcterms:created>
  <dcterms:modified xsi:type="dcterms:W3CDTF">2014-10-22T17:37:00Z</dcterms:modified>
</cp:coreProperties>
</file>